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AF" w:rsidRDefault="00BD3C5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2104390</wp:posOffset>
                </wp:positionV>
                <wp:extent cx="4521835" cy="4733925"/>
                <wp:effectExtent l="0" t="0" r="0" b="63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80"/>
                                <w:szCs w:val="80"/>
                              </w:rPr>
                              <w:id w:val="495895251"/>
                              <w:placeholder>
                                <w:docPart w:val="518847F38BAD4D60BC5FE89E69FE11EF"/>
                              </w:placeholder>
                            </w:sdtPr>
                            <w:sdtEndPr>
                              <w:rPr>
                                <w:rFonts w:ascii="AR DECODE" w:hAnsi="AR DECODE"/>
                                <w:b/>
                                <w:sz w:val="96"/>
                                <w:szCs w:val="96"/>
                              </w:rPr>
                            </w:sdtEndPr>
                            <w:sdtContent>
                              <w:p w:rsidR="00BD3C53" w:rsidRPr="00BD3C53" w:rsidRDefault="009365FB" w:rsidP="00BD3C53">
                                <w:pPr>
                                  <w:jc w:val="center"/>
                                  <w:rPr>
                                    <w:rFonts w:ascii="AR DECODE" w:hAnsi="AR DECODE"/>
                                    <w:b/>
                                    <w:sz w:val="96"/>
                                    <w:szCs w:val="96"/>
                                  </w:rPr>
                                </w:pPr>
                                <w:r w:rsidRPr="00BD3C53">
                                  <w:rPr>
                                    <w:rFonts w:ascii="AR DECODE" w:hAnsi="AR DECODE"/>
                                    <w:b/>
                                    <w:sz w:val="96"/>
                                    <w:szCs w:val="96"/>
                                  </w:rPr>
                                  <w:t xml:space="preserve">A Christmas Gift </w:t>
                                </w:r>
                              </w:p>
                              <w:p w:rsidR="000079AF" w:rsidRPr="00BD3C53" w:rsidRDefault="009365FB" w:rsidP="00BD3C53">
                                <w:pPr>
                                  <w:jc w:val="center"/>
                                  <w:rPr>
                                    <w:rFonts w:ascii="AR DECODE" w:hAnsi="AR DECODE"/>
                                    <w:b/>
                                    <w:sz w:val="96"/>
                                    <w:szCs w:val="96"/>
                                  </w:rPr>
                                </w:pPr>
                                <w:r w:rsidRPr="00BD3C53">
                                  <w:rPr>
                                    <w:rFonts w:ascii="AR DECODE" w:hAnsi="AR DECODE"/>
                                    <w:b/>
                                    <w:sz w:val="96"/>
                                    <w:szCs w:val="96"/>
                                  </w:rPr>
                                  <w:t>for You</w:t>
                                </w:r>
                              </w:p>
                            </w:sdtContent>
                          </w:sdt>
                          <w:p w:rsidR="009365FB" w:rsidRPr="00BD3C53" w:rsidRDefault="009365FB" w:rsidP="009365FB">
                            <w:pPr>
                              <w:jc w:val="center"/>
                              <w:rPr>
                                <w:rFonts w:ascii="AR DELANEY" w:hAnsi="AR DELANEY"/>
                                <w:sz w:val="72"/>
                                <w:szCs w:val="72"/>
                              </w:rPr>
                            </w:pPr>
                            <w:r w:rsidRPr="00BD3C53">
                              <w:rPr>
                                <w:rFonts w:ascii="AR DELANEY" w:hAnsi="AR DELANEY"/>
                                <w:sz w:val="72"/>
                                <w:szCs w:val="72"/>
                              </w:rPr>
                              <w:t>An All-Expense Paid Trip For Two To The Palace Casino And Resort in Biloxi Mississippi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pt;margin-top:165.7pt;width:356.05pt;height:37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Yo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" filled="f" stroked="f">
                <v:textbox>
                  <w:txbxContent>
                    <w:sdt>
                      <w:sdtPr>
                        <w:rPr>
                          <w:sz w:val="80"/>
                          <w:szCs w:val="80"/>
                        </w:rPr>
                        <w:id w:val="495895251"/>
                        <w:placeholder>
                          <w:docPart w:val="518847F38BAD4D60BC5FE89E69FE11EF"/>
                        </w:placeholder>
                      </w:sdtPr>
                      <w:sdtEndPr>
                        <w:rPr>
                          <w:rFonts w:ascii="AR DECODE" w:hAnsi="AR DECODE"/>
                          <w:b/>
                          <w:sz w:val="96"/>
                          <w:szCs w:val="96"/>
                        </w:rPr>
                      </w:sdtEndPr>
                      <w:sdtContent>
                        <w:p w:rsidR="00BD3C53" w:rsidRPr="00BD3C53" w:rsidRDefault="009365FB" w:rsidP="00BD3C53">
                          <w:pPr>
                            <w:jc w:val="center"/>
                            <w:rPr>
                              <w:rFonts w:ascii="AR DECODE" w:hAnsi="AR DECODE"/>
                              <w:b/>
                              <w:sz w:val="96"/>
                              <w:szCs w:val="96"/>
                            </w:rPr>
                          </w:pPr>
                          <w:r w:rsidRPr="00BD3C53">
                            <w:rPr>
                              <w:rFonts w:ascii="AR DECODE" w:hAnsi="AR DECODE"/>
                              <w:b/>
                              <w:sz w:val="96"/>
                              <w:szCs w:val="96"/>
                            </w:rPr>
                            <w:t xml:space="preserve">A Christmas Gift </w:t>
                          </w:r>
                        </w:p>
                        <w:p w:rsidR="000079AF" w:rsidRPr="00BD3C53" w:rsidRDefault="009365FB" w:rsidP="00BD3C53">
                          <w:pPr>
                            <w:jc w:val="center"/>
                            <w:rPr>
                              <w:rFonts w:ascii="AR DECODE" w:hAnsi="AR DECODE"/>
                              <w:b/>
                              <w:sz w:val="96"/>
                              <w:szCs w:val="96"/>
                            </w:rPr>
                          </w:pPr>
                          <w:r w:rsidRPr="00BD3C53">
                            <w:rPr>
                              <w:rFonts w:ascii="AR DECODE" w:hAnsi="AR DECODE"/>
                              <w:b/>
                              <w:sz w:val="96"/>
                              <w:szCs w:val="96"/>
                            </w:rPr>
                            <w:t>for You</w:t>
                          </w:r>
                        </w:p>
                      </w:sdtContent>
                    </w:sdt>
                    <w:p w:rsidR="009365FB" w:rsidRPr="00BD3C53" w:rsidRDefault="009365FB" w:rsidP="009365FB">
                      <w:pPr>
                        <w:jc w:val="center"/>
                        <w:rPr>
                          <w:rFonts w:ascii="AR DELANEY" w:hAnsi="AR DELANEY"/>
                          <w:sz w:val="72"/>
                          <w:szCs w:val="72"/>
                        </w:rPr>
                      </w:pPr>
                      <w:r w:rsidRPr="00BD3C53">
                        <w:rPr>
                          <w:rFonts w:ascii="AR DELANEY" w:hAnsi="AR DELANEY"/>
                          <w:sz w:val="72"/>
                          <w:szCs w:val="72"/>
                        </w:rPr>
                        <w:t>An All-Expense Paid Trip For Two To The Palace Casino And Resort in Biloxi Mississippi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3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3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9AF" w:rsidRDefault="00BD3C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0079AF" w:rsidRDefault="00BD3C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9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5FB"/>
    <w:rsid w:val="000079AF"/>
    <w:rsid w:val="009365FB"/>
    <w:rsid w:val="00BD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ne\AppData\Roaming\Microsoft\Templates\Holiday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8847F38BAD4D60BC5FE89E69FE1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6F50B-9E52-4E52-ACF2-0EB10C57E4C9}"/>
      </w:docPartPr>
      <w:docPartBody>
        <w:p w:rsidR="00000000" w:rsidRDefault="006C121E">
          <w:pPr>
            <w:pStyle w:val="518847F38BAD4D60BC5FE89E69FE11EF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21E"/>
    <w:rsid w:val="006C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18847F38BAD4D60BC5FE89E69FE11EF">
    <w:name w:val="518847F38BAD4D60BC5FE89E69FE11E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18847F38BAD4D60BC5FE89E69FE11EF">
    <w:name w:val="518847F38BAD4D60BC5FE89E69FE11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HolidayStationery.dotx</Template>
  <TotalTime>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stationery</vt:lpstr>
    </vt:vector>
  </TitlesOfParts>
  <Company>Hewlett-Packard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Gene Maurice</dc:creator>
  <cp:lastModifiedBy>Gene Maurice</cp:lastModifiedBy>
  <cp:revision>1</cp:revision>
  <cp:lastPrinted>2016-12-23T18:39:00Z</cp:lastPrinted>
  <dcterms:created xsi:type="dcterms:W3CDTF">2016-12-23T18:22:00Z</dcterms:created>
  <dcterms:modified xsi:type="dcterms:W3CDTF">2016-12-23T18:39:00Z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